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7D" w:rsidRPr="00DE3EA2" w:rsidRDefault="00BD2C7D" w:rsidP="00BB2925">
      <w:pPr>
        <w:spacing w:line="259" w:lineRule="auto"/>
        <w:ind w:right="45"/>
        <w:jc w:val="center"/>
      </w:pPr>
      <w:r w:rsidRPr="00DE3EA2">
        <w:rPr>
          <w:b/>
        </w:rPr>
        <w:t>ALLEGATO 1</w:t>
      </w:r>
    </w:p>
    <w:p w:rsidR="00BD2C7D" w:rsidRPr="00DE3EA2" w:rsidRDefault="00BD2C7D" w:rsidP="00BB2925">
      <w:pPr>
        <w:spacing w:line="259" w:lineRule="auto"/>
      </w:pPr>
      <w:r w:rsidRPr="00DE3EA2">
        <w:rPr>
          <w:b/>
        </w:rPr>
        <w:t xml:space="preserve"> </w:t>
      </w:r>
    </w:p>
    <w:p w:rsidR="00BD2C7D" w:rsidRPr="00DE3EA2" w:rsidRDefault="00BD2C7D" w:rsidP="00BB2925">
      <w:pPr>
        <w:spacing w:line="259" w:lineRule="auto"/>
        <w:ind w:right="60"/>
        <w:jc w:val="center"/>
      </w:pPr>
      <w:r w:rsidRPr="00DE3EA2">
        <w:rPr>
          <w:b/>
        </w:rPr>
        <w:t xml:space="preserve">CAPITOLATO TECNICO </w:t>
      </w:r>
      <w:r w:rsidRPr="00DE3EA2">
        <w:rPr>
          <w:b/>
          <w:color w:val="FF0000"/>
        </w:rPr>
        <w:t xml:space="preserve"> </w:t>
      </w:r>
    </w:p>
    <w:p w:rsidR="00BD2C7D" w:rsidRPr="00DE3EA2" w:rsidRDefault="00BD2C7D" w:rsidP="00BB2925">
      <w:pPr>
        <w:spacing w:line="259" w:lineRule="auto"/>
        <w:ind w:right="63"/>
        <w:jc w:val="center"/>
      </w:pPr>
      <w:r w:rsidRPr="00DE3EA2">
        <w:rPr>
          <w:b/>
        </w:rPr>
        <w:t>Codice Pia</w:t>
      </w:r>
      <w:r>
        <w:rPr>
          <w:b/>
        </w:rPr>
        <w:t>no Integrato 10.8.1.A3-FESRPON-PU-2015-165</w:t>
      </w:r>
      <w:r w:rsidRPr="00DE3EA2">
        <w:rPr>
          <w:b/>
        </w:rPr>
        <w:t xml:space="preserve"> </w:t>
      </w:r>
    </w:p>
    <w:p w:rsidR="00BD2C7D" w:rsidRPr="00350B36" w:rsidRDefault="00BD2C7D" w:rsidP="00BB2925">
      <w:pPr>
        <w:pStyle w:val="Heading1"/>
        <w:ind w:right="61"/>
        <w:jc w:val="center"/>
        <w:rPr>
          <w:sz w:val="24"/>
          <w:szCs w:val="24"/>
        </w:rPr>
      </w:pPr>
      <w:r w:rsidRPr="00350B36">
        <w:rPr>
          <w:rFonts w:ascii="Times New Roman" w:hAnsi="Times New Roman" w:cs="Times New Roman"/>
          <w:sz w:val="24"/>
          <w:szCs w:val="24"/>
        </w:rPr>
        <w:t>CIG:</w:t>
      </w:r>
      <w:r>
        <w:rPr>
          <w:rFonts w:ascii="Times New Roman" w:hAnsi="Times New Roman" w:cs="Times New Roman"/>
          <w:sz w:val="24"/>
          <w:szCs w:val="24"/>
        </w:rPr>
        <w:t>ZAF1A91D32</w:t>
      </w:r>
      <w:r w:rsidRPr="00350B36">
        <w:rPr>
          <w:rFonts w:ascii="Times New Roman" w:hAnsi="Times New Roman" w:cs="Times New Roman"/>
          <w:sz w:val="24"/>
          <w:szCs w:val="24"/>
        </w:rPr>
        <w:t xml:space="preserve"> - CUP: </w:t>
      </w:r>
      <w:r w:rsidRPr="00350B36">
        <w:rPr>
          <w:sz w:val="24"/>
          <w:szCs w:val="24"/>
        </w:rPr>
        <w:t>H5</w:t>
      </w:r>
      <w:r>
        <w:rPr>
          <w:sz w:val="24"/>
          <w:szCs w:val="24"/>
        </w:rPr>
        <w:t>6J15001310007</w:t>
      </w:r>
    </w:p>
    <w:p w:rsidR="00BD2C7D" w:rsidRDefault="00BD2C7D" w:rsidP="00BB2925">
      <w:pPr>
        <w:jc w:val="center"/>
        <w:rPr>
          <w:b/>
        </w:rPr>
      </w:pPr>
      <w:r w:rsidRPr="00350B36">
        <w:rPr>
          <w:b/>
        </w:rPr>
        <w:t xml:space="preserve">Progetto: </w:t>
      </w:r>
      <w:r>
        <w:rPr>
          <w:b/>
        </w:rPr>
        <w:t>Interazione a scuola-LIM in tutte le aule</w:t>
      </w:r>
    </w:p>
    <w:p w:rsidR="00BD2C7D" w:rsidRDefault="00BD2C7D" w:rsidP="00BB2925">
      <w:pPr>
        <w:jc w:val="center"/>
        <w:rPr>
          <w:b/>
        </w:rPr>
      </w:pPr>
    </w:p>
    <w:p w:rsidR="00BD2C7D" w:rsidRDefault="00BD2C7D" w:rsidP="00BB2925">
      <w:pPr>
        <w:jc w:val="center"/>
        <w:rPr>
          <w:b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20"/>
        <w:gridCol w:w="1440"/>
      </w:tblGrid>
      <w:tr w:rsidR="00BD2C7D" w:rsidRPr="00F10B6F" w:rsidTr="00655E8B">
        <w:trPr>
          <w:trHeight w:val="615"/>
        </w:trPr>
        <w:tc>
          <w:tcPr>
            <w:tcW w:w="8820" w:type="dxa"/>
            <w:shd w:val="clear" w:color="auto" w:fill="A0A0A0"/>
            <w:vAlign w:val="center"/>
          </w:tcPr>
          <w:p w:rsidR="00BD2C7D" w:rsidRPr="00CF2F37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Cs/>
                <w:sz w:val="20"/>
                <w:szCs w:val="20"/>
              </w:rPr>
            </w:pPr>
            <w:r w:rsidRPr="00CF2F37">
              <w:rPr>
                <w:rFonts w:ascii="Arial" w:eastAsia="MS Mincho" w:hAnsi="Arial" w:cs="Arial"/>
                <w:bCs/>
                <w:sz w:val="20"/>
                <w:szCs w:val="20"/>
              </w:rPr>
              <w:t>Descrizione della voce</w:t>
            </w:r>
          </w:p>
        </w:tc>
        <w:tc>
          <w:tcPr>
            <w:tcW w:w="1440" w:type="dxa"/>
            <w:shd w:val="clear" w:color="auto" w:fill="A0A0A0"/>
            <w:vAlign w:val="center"/>
          </w:tcPr>
          <w:p w:rsidR="00BD2C7D" w:rsidRPr="00CF2F37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Cs/>
                <w:sz w:val="20"/>
                <w:szCs w:val="20"/>
              </w:rPr>
            </w:pPr>
            <w:r w:rsidRPr="00CF2F37">
              <w:rPr>
                <w:rFonts w:ascii="Arial" w:eastAsia="MS Mincho" w:hAnsi="Arial" w:cs="Arial"/>
                <w:bCs/>
                <w:sz w:val="20"/>
                <w:szCs w:val="20"/>
              </w:rPr>
              <w:t>Numero</w:t>
            </w:r>
          </w:p>
          <w:p w:rsidR="00BD2C7D" w:rsidRPr="00CF2F37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Cs/>
                <w:sz w:val="20"/>
                <w:szCs w:val="20"/>
              </w:rPr>
            </w:pPr>
            <w:r w:rsidRPr="00CF2F37">
              <w:rPr>
                <w:rFonts w:ascii="Arial" w:eastAsia="MS Mincho" w:hAnsi="Arial" w:cs="Arial"/>
                <w:bCs/>
                <w:sz w:val="20"/>
                <w:szCs w:val="20"/>
              </w:rPr>
              <w:t>elementi</w:t>
            </w:r>
          </w:p>
        </w:tc>
      </w:tr>
      <w:tr w:rsidR="00BD2C7D" w:rsidRPr="004F68DD" w:rsidTr="00655E8B">
        <w:tc>
          <w:tcPr>
            <w:tcW w:w="8820" w:type="dxa"/>
            <w:vAlign w:val="center"/>
          </w:tcPr>
          <w:p w:rsidR="00BD2C7D" w:rsidRPr="004F68DD" w:rsidRDefault="00BD2C7D" w:rsidP="00655E8B">
            <w:pPr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4F68DD">
              <w:rPr>
                <w:rFonts w:ascii="Arial" w:hAnsi="Arial" w:cs="Arial"/>
                <w:b/>
                <w:sz w:val="20"/>
                <w:szCs w:val="20"/>
              </w:rPr>
              <w:t xml:space="preserve">LAVAGNA INTERATTIVA MULTIMEDIALE </w:t>
            </w:r>
          </w:p>
          <w:p w:rsidR="00BD2C7D" w:rsidRPr="004F68DD" w:rsidRDefault="00BD2C7D" w:rsidP="00655E8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4F68D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Lavagna interattiva 78" multi touch fino a 4 input</w:t>
            </w:r>
            <w:r w:rsidRPr="004F68DD">
              <w:rPr>
                <w:rFonts w:ascii="Arial" w:hAnsi="Arial" w:cs="Arial"/>
                <w:sz w:val="20"/>
                <w:szCs w:val="20"/>
              </w:rPr>
              <w:br/>
            </w:r>
            <w:r w:rsidRPr="004F68D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Doppia tecnologia: Elettromagnetica per l'utilizzo con penne e capacitiva per l'utilizzo con le dita (multi touch); Casse integrate con regolazione volume; 2 porte usb integrate a lato della lavagna (per pen drive o altre periferiche USB); 2 ActivPen teacher + 2 ActivPen student (penne wireless con funzionamento senza batterie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440" w:type="dxa"/>
            <w:vAlign w:val="center"/>
          </w:tcPr>
          <w:p w:rsidR="00BD2C7D" w:rsidRPr="004F68DD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9</w:t>
            </w:r>
          </w:p>
        </w:tc>
      </w:tr>
      <w:tr w:rsidR="00BD2C7D" w:rsidRPr="004F68DD" w:rsidTr="00655E8B">
        <w:tc>
          <w:tcPr>
            <w:tcW w:w="8820" w:type="dxa"/>
            <w:vAlign w:val="center"/>
          </w:tcPr>
          <w:p w:rsidR="00BD2C7D" w:rsidRPr="004F68DD" w:rsidRDefault="00BD2C7D" w:rsidP="00655E8B">
            <w:pPr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4F68DD">
              <w:rPr>
                <w:rFonts w:ascii="Arial" w:hAnsi="Arial" w:cs="Arial"/>
                <w:b/>
                <w:sz w:val="20"/>
                <w:szCs w:val="20"/>
              </w:rPr>
              <w:t>VIDEOPROIETTORE AD OTTICA ULTRA CORTA</w:t>
            </w:r>
          </w:p>
          <w:p w:rsidR="00BD2C7D" w:rsidRPr="004F68DD" w:rsidRDefault="00BD2C7D" w:rsidP="00655E8B">
            <w:pPr>
              <w:rPr>
                <w:rFonts w:ascii="Arial" w:hAnsi="Arial" w:cs="Arial"/>
                <w:sz w:val="20"/>
                <w:szCs w:val="20"/>
              </w:rPr>
            </w:pPr>
            <w:r w:rsidRPr="004F68D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Videoproiettore ultra corta con staffa;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4F68D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Luminosità 3000 lumen - Contrasto: 4000:1 - XGA 1024x768 - Durata lampada fino a 5000 ore (3000 ore in modalità standard); Proietta 80" da 50 cm di distanza tra specchio e superficie di proiezione (22,5 cm di distanza tra proiettore e superficie); Speaker 10W. Zoom digitale 1,2x</w:t>
            </w:r>
            <w:r w:rsidRPr="004F68DD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440" w:type="dxa"/>
            <w:vAlign w:val="center"/>
          </w:tcPr>
          <w:p w:rsidR="00BD2C7D" w:rsidRPr="004F68DD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9</w:t>
            </w:r>
          </w:p>
        </w:tc>
      </w:tr>
      <w:tr w:rsidR="00BD2C7D" w:rsidRPr="00A56A9B" w:rsidTr="00655E8B">
        <w:tc>
          <w:tcPr>
            <w:tcW w:w="8820" w:type="dxa"/>
            <w:vAlign w:val="center"/>
          </w:tcPr>
          <w:p w:rsidR="00BD2C7D" w:rsidRPr="00C82136" w:rsidRDefault="00BD2C7D" w:rsidP="00655E8B">
            <w:pPr>
              <w:ind w:right="-1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82136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NOTEBOOK </w:t>
            </w:r>
            <w:r w:rsidRPr="00B11472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15,6” </w:t>
            </w:r>
          </w:p>
          <w:p w:rsidR="00BD2C7D" w:rsidRPr="00A56A9B" w:rsidRDefault="00BD2C7D" w:rsidP="00655E8B">
            <w:pPr>
              <w:ind w:right="-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56A9B">
              <w:rPr>
                <w:rFonts w:ascii="Arial" w:hAnsi="Arial" w:cs="Arial"/>
                <w:sz w:val="20"/>
                <w:szCs w:val="20"/>
                <w:lang w:val="en-US"/>
              </w:rPr>
              <w:t>Intel Core i5 4200U (1.60/2.60GHz, 3MB L3); HD 750GB - RAM 8GB - Display 15,6" wide; Wi-Fi 802.11b/g/n - Microsoft </w:t>
            </w:r>
            <w:r w:rsidRPr="00A56A9B">
              <w:rPr>
                <w:rFonts w:ascii="Arial" w:hAnsi="Arial" w:cs="Arial"/>
                <w:bCs/>
                <w:sz w:val="20"/>
                <w:szCs w:val="20"/>
                <w:lang w:val="en-US"/>
              </w:rPr>
              <w:t>Windows 8.1</w:t>
            </w:r>
            <w:r w:rsidRPr="00A56A9B">
              <w:rPr>
                <w:rFonts w:ascii="Arial" w:hAnsi="Arial" w:cs="Arial"/>
                <w:sz w:val="20"/>
                <w:szCs w:val="20"/>
                <w:lang w:val="en-US"/>
              </w:rPr>
              <w:t> 64-bit</w:t>
            </w:r>
            <w:r w:rsidRPr="00A56A9B">
              <w:rPr>
                <w:rFonts w:ascii="Arial" w:hAnsi="Arial" w:cs="Arial"/>
                <w:sz w:val="20"/>
                <w:szCs w:val="20"/>
                <w:lang w:val="en-US"/>
              </w:rPr>
              <w:br/>
              <w:t>Scheda grafica nVidia GeForce GT 740M</w:t>
            </w:r>
            <w:r w:rsidRPr="00A56A9B">
              <w:rPr>
                <w:rFonts w:ascii="Arial" w:hAnsi="Arial" w:cs="Arial"/>
                <w:bCs/>
                <w:sz w:val="20"/>
                <w:szCs w:val="20"/>
                <w:lang w:val="en-US"/>
              </w:rPr>
              <w:t> 2GB dedicata</w:t>
            </w:r>
          </w:p>
        </w:tc>
        <w:tc>
          <w:tcPr>
            <w:tcW w:w="1440" w:type="dxa"/>
            <w:vAlign w:val="center"/>
          </w:tcPr>
          <w:p w:rsidR="00BD2C7D" w:rsidRPr="00A56A9B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  <w:lang w:val="en-US"/>
              </w:rPr>
              <w:t>14</w:t>
            </w:r>
          </w:p>
        </w:tc>
      </w:tr>
      <w:tr w:rsidR="00BD2C7D" w:rsidRPr="00A56A9B" w:rsidTr="00655E8B">
        <w:tc>
          <w:tcPr>
            <w:tcW w:w="8820" w:type="dxa"/>
            <w:vAlign w:val="center"/>
          </w:tcPr>
          <w:p w:rsidR="00BD2C7D" w:rsidRDefault="00BD2C7D" w:rsidP="00655E8B">
            <w:pPr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ARMADIETTO BLINDATO A RIBALTA PER NOTEBOOK-LIM</w:t>
            </w:r>
          </w:p>
          <w:p w:rsidR="00BD2C7D" w:rsidRPr="002957A3" w:rsidRDefault="00BD2C7D" w:rsidP="00655E8B">
            <w:pPr>
              <w:shd w:val="clear" w:color="auto" w:fill="FFFFFF"/>
              <w:spacing w:line="208" w:lineRule="atLeast"/>
              <w:rPr>
                <w:rFonts w:ascii="Arial" w:hAnsi="Arial" w:cs="Arial"/>
                <w:sz w:val="20"/>
                <w:szCs w:val="20"/>
              </w:rPr>
            </w:pPr>
            <w:r w:rsidRPr="002957A3">
              <w:rPr>
                <w:rStyle w:val="Strong"/>
                <w:rFonts w:ascii="Arial" w:hAnsi="Arial" w:cs="Arial"/>
                <w:b w:val="0"/>
                <w:bCs/>
                <w:sz w:val="20"/>
                <w:szCs w:val="20"/>
                <w:bdr w:val="none" w:sz="0" w:space="0" w:color="auto" w:frame="1"/>
              </w:rPr>
              <w:t xml:space="preserve">Vano per cablaggio nascosto </w:t>
            </w:r>
            <w:r w:rsidRPr="002957A3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porta oggetti interno per sistemare gli accessori lim in aula. A</w:t>
            </w:r>
            <w:r w:rsidRPr="002957A3">
              <w:rPr>
                <w:rStyle w:val="Strong"/>
                <w:rFonts w:ascii="Arial" w:hAnsi="Arial" w:cs="Arial"/>
                <w:b w:val="0"/>
                <w:bCs/>
                <w:sz w:val="20"/>
                <w:szCs w:val="20"/>
                <w:bdr w:val="none" w:sz="0" w:space="0" w:color="auto" w:frame="1"/>
              </w:rPr>
              <w:t>pertura anta con sistema frizionato per evitare la discesa libera dell'anta frontale sulla quale poggia il notebook.</w:t>
            </w:r>
          </w:p>
        </w:tc>
        <w:tc>
          <w:tcPr>
            <w:tcW w:w="1440" w:type="dxa"/>
            <w:vAlign w:val="center"/>
          </w:tcPr>
          <w:p w:rsidR="00BD2C7D" w:rsidRPr="00A56A9B" w:rsidRDefault="00BD2C7D" w:rsidP="00655E8B">
            <w:pPr>
              <w:tabs>
                <w:tab w:val="left" w:pos="394"/>
              </w:tabs>
              <w:jc w:val="center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12</w:t>
            </w:r>
          </w:p>
        </w:tc>
      </w:tr>
    </w:tbl>
    <w:p w:rsidR="00BD2C7D" w:rsidRPr="00350B36" w:rsidRDefault="00BD2C7D" w:rsidP="00BB2925">
      <w:pPr>
        <w:jc w:val="center"/>
        <w:rPr>
          <w:b/>
        </w:rPr>
      </w:pPr>
    </w:p>
    <w:p w:rsidR="00BD2C7D" w:rsidRDefault="00BD2C7D" w:rsidP="00BB2925">
      <w:pPr>
        <w:spacing w:after="8" w:line="259" w:lineRule="auto"/>
      </w:pPr>
      <w:r w:rsidRPr="00DE3EA2">
        <w:t xml:space="preserve"> </w:t>
      </w:r>
    </w:p>
    <w:p w:rsidR="00BD2C7D" w:rsidRDefault="00BD2C7D" w:rsidP="00BB2925">
      <w:pPr>
        <w:pStyle w:val="Heading2"/>
        <w:spacing w:after="2" w:line="262" w:lineRule="auto"/>
        <w:ind w:left="370" w:right="2712"/>
        <w:jc w:val="center"/>
        <w:rPr>
          <w:rFonts w:ascii="Times New Roman" w:hAnsi="Times New Roman" w:cs="Times New Roman"/>
          <w:b w:val="0"/>
        </w:rPr>
      </w:pPr>
    </w:p>
    <w:p w:rsidR="00BD2C7D" w:rsidRPr="00DE3EA2" w:rsidRDefault="00BD2C7D" w:rsidP="00BB2925">
      <w:pPr>
        <w:spacing w:line="259" w:lineRule="auto"/>
        <w:ind w:right="2"/>
        <w:jc w:val="center"/>
      </w:pPr>
      <w:r w:rsidRPr="00DE3EA2">
        <w:rPr>
          <w:b/>
          <w:color w:val="FF0000"/>
        </w:rPr>
        <w:t xml:space="preserve"> </w:t>
      </w:r>
    </w:p>
    <w:p w:rsidR="00BD2C7D" w:rsidRDefault="00BD2C7D" w:rsidP="00BB2925">
      <w:pPr>
        <w:spacing w:line="259" w:lineRule="auto"/>
        <w:ind w:right="59"/>
        <w:jc w:val="center"/>
        <w:rPr>
          <w:b/>
        </w:rPr>
      </w:pPr>
    </w:p>
    <w:p w:rsidR="00BD2C7D" w:rsidRDefault="00BD2C7D" w:rsidP="00BB2925">
      <w:pPr>
        <w:spacing w:line="259" w:lineRule="auto"/>
        <w:ind w:right="59"/>
        <w:jc w:val="center"/>
        <w:rPr>
          <w:b/>
        </w:rPr>
      </w:pPr>
    </w:p>
    <w:p w:rsidR="00BD2C7D" w:rsidRDefault="00BD2C7D" w:rsidP="00BB2925">
      <w:pPr>
        <w:spacing w:line="259" w:lineRule="auto"/>
        <w:ind w:right="59"/>
        <w:jc w:val="center"/>
        <w:rPr>
          <w:b/>
        </w:rPr>
      </w:pPr>
    </w:p>
    <w:p w:rsidR="00BD2C7D" w:rsidRDefault="00BD2C7D" w:rsidP="00BB2925">
      <w:pPr>
        <w:spacing w:line="259" w:lineRule="auto"/>
        <w:ind w:right="59"/>
        <w:jc w:val="center"/>
        <w:rPr>
          <w:b/>
        </w:rPr>
      </w:pPr>
    </w:p>
    <w:p w:rsidR="00BD2C7D" w:rsidRDefault="00BD2C7D" w:rsidP="00BB2925">
      <w:pPr>
        <w:spacing w:line="259" w:lineRule="auto"/>
        <w:ind w:right="59"/>
        <w:jc w:val="center"/>
        <w:rPr>
          <w:b/>
        </w:rPr>
      </w:pPr>
    </w:p>
    <w:p w:rsidR="00BD2C7D" w:rsidRPr="00BB2925" w:rsidRDefault="00BD2C7D" w:rsidP="00BB2925"/>
    <w:sectPr w:rsidR="00BD2C7D" w:rsidRPr="00BB2925" w:rsidSect="00C67E51">
      <w:headerReference w:type="default" r:id="rId7"/>
      <w:footerReference w:type="default" r:id="rId8"/>
      <w:pgSz w:w="11906" w:h="16838"/>
      <w:pgMar w:top="40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7D" w:rsidRDefault="00BD2C7D" w:rsidP="00AB3015">
      <w:r>
        <w:separator/>
      </w:r>
    </w:p>
  </w:endnote>
  <w:endnote w:type="continuationSeparator" w:id="0">
    <w:p w:rsidR="00BD2C7D" w:rsidRDefault="00BD2C7D" w:rsidP="00AB30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altName w:val="Andalus"/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FKai-SB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0A0"/>
    </w:tblPr>
    <w:tblGrid>
      <w:gridCol w:w="913"/>
      <w:gridCol w:w="8833"/>
    </w:tblGrid>
    <w:tr w:rsidR="00BD2C7D" w:rsidRPr="0020027E">
      <w:tc>
        <w:tcPr>
          <w:tcW w:w="918" w:type="dxa"/>
          <w:tcBorders>
            <w:top w:val="single" w:sz="18" w:space="0" w:color="808080"/>
          </w:tcBorders>
        </w:tcPr>
        <w:p w:rsidR="00BD2C7D" w:rsidRPr="0020027E" w:rsidRDefault="00BD2C7D">
          <w:pPr>
            <w:pStyle w:val="Footer"/>
            <w:jc w:val="right"/>
            <w:rPr>
              <w:b/>
              <w:color w:val="4F81BD"/>
              <w:sz w:val="20"/>
              <w:szCs w:val="20"/>
            </w:rPr>
          </w:pPr>
          <w:r w:rsidRPr="0020027E">
            <w:rPr>
              <w:sz w:val="20"/>
              <w:szCs w:val="20"/>
            </w:rPr>
            <w:fldChar w:fldCharType="begin"/>
          </w:r>
          <w:r w:rsidRPr="0020027E">
            <w:rPr>
              <w:sz w:val="20"/>
              <w:szCs w:val="20"/>
            </w:rPr>
            <w:instrText xml:space="preserve"> PAGE   \* MERGEFORMAT </w:instrText>
          </w:r>
          <w:r w:rsidRPr="0020027E">
            <w:rPr>
              <w:sz w:val="20"/>
              <w:szCs w:val="20"/>
            </w:rPr>
            <w:fldChar w:fldCharType="separate"/>
          </w:r>
          <w:r w:rsidRPr="00B11472">
            <w:rPr>
              <w:b/>
              <w:noProof/>
              <w:color w:val="4F81BD"/>
              <w:sz w:val="22"/>
              <w:szCs w:val="22"/>
            </w:rPr>
            <w:t>1</w:t>
          </w:r>
          <w:r w:rsidRPr="0020027E">
            <w:rPr>
              <w:sz w:val="20"/>
              <w:szCs w:val="20"/>
            </w:rPr>
            <w:fldChar w:fldCharType="end"/>
          </w:r>
        </w:p>
      </w:tc>
      <w:tc>
        <w:tcPr>
          <w:tcW w:w="7938" w:type="dxa"/>
          <w:tcBorders>
            <w:top w:val="single" w:sz="18" w:space="0" w:color="808080"/>
          </w:tcBorders>
        </w:tcPr>
        <w:p w:rsidR="00BD2C7D" w:rsidRDefault="00BD2C7D" w:rsidP="0020027E">
          <w:pPr>
            <w:pStyle w:val="Foot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Via Selva San Vito n. 2 – </w:t>
          </w:r>
          <w:r w:rsidRPr="0020027E">
            <w:rPr>
              <w:sz w:val="20"/>
              <w:szCs w:val="20"/>
              <w:u w:val="single"/>
            </w:rPr>
            <w:t>74014 LATERZA (TA)</w:t>
          </w:r>
          <w:r>
            <w:rPr>
              <w:sz w:val="20"/>
              <w:szCs w:val="20"/>
            </w:rPr>
            <w:t xml:space="preserve"> | Tel./Fax 0998216947 </w:t>
          </w:r>
        </w:p>
        <w:p w:rsidR="00BD2C7D" w:rsidRDefault="00BD2C7D" w:rsidP="0020027E">
          <w:pPr>
            <w:pStyle w:val="Footer"/>
            <w:jc w:val="center"/>
            <w:rPr>
              <w:sz w:val="20"/>
              <w:szCs w:val="20"/>
            </w:rPr>
          </w:pPr>
          <w:hyperlink r:id="rId1" w:history="1">
            <w:r w:rsidRPr="005706DA">
              <w:rPr>
                <w:rStyle w:val="Hyperlink"/>
                <w:sz w:val="20"/>
                <w:szCs w:val="20"/>
              </w:rPr>
              <w:t>www.icmarconimichelangelo.gov.it</w:t>
            </w:r>
          </w:hyperlink>
          <w:r>
            <w:rPr>
              <w:sz w:val="20"/>
              <w:szCs w:val="20"/>
            </w:rPr>
            <w:t xml:space="preserve"> | e-mail: </w:t>
          </w:r>
          <w:hyperlink r:id="rId2" w:history="1">
            <w:r w:rsidRPr="005706DA">
              <w:rPr>
                <w:rStyle w:val="Hyperlink"/>
                <w:sz w:val="20"/>
                <w:szCs w:val="20"/>
              </w:rPr>
              <w:t>taic858004@istruzione.it</w:t>
            </w:r>
          </w:hyperlink>
          <w:r>
            <w:rPr>
              <w:sz w:val="20"/>
              <w:szCs w:val="20"/>
            </w:rPr>
            <w:t xml:space="preserve"> | taic858004@pec.istruzione.it</w:t>
          </w:r>
        </w:p>
        <w:p w:rsidR="00BD2C7D" w:rsidRPr="0020027E" w:rsidRDefault="00BD2C7D" w:rsidP="0020027E">
          <w:pPr>
            <w:pStyle w:val="Foot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C.F.: 90214510738 | C.M.: TAIC858004 </w:t>
          </w:r>
        </w:p>
      </w:tc>
    </w:tr>
  </w:tbl>
  <w:p w:rsidR="00BD2C7D" w:rsidRDefault="00BD2C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7D" w:rsidRDefault="00BD2C7D" w:rsidP="00AB3015">
      <w:r>
        <w:separator/>
      </w:r>
    </w:p>
  </w:footnote>
  <w:footnote w:type="continuationSeparator" w:id="0">
    <w:p w:rsidR="00BD2C7D" w:rsidRDefault="00BD2C7D" w:rsidP="00AB30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7D" w:rsidRDefault="00BD2C7D" w:rsidP="00C67E51">
    <w:pPr>
      <w:pStyle w:val="Header"/>
      <w:jc w:val="center"/>
      <w:rPr>
        <w:noProof/>
      </w:rPr>
    </w:pPr>
  </w:p>
  <w:tbl>
    <w:tblPr>
      <w:tblW w:w="0" w:type="auto"/>
      <w:tblLayout w:type="fixed"/>
      <w:tblLook w:val="01E0"/>
    </w:tblPr>
    <w:tblGrid>
      <w:gridCol w:w="1560"/>
      <w:gridCol w:w="6662"/>
      <w:gridCol w:w="1524"/>
    </w:tblGrid>
    <w:tr w:rsidR="00BD2C7D" w:rsidRPr="00AB3015" w:rsidTr="00450E7B">
      <w:trPr>
        <w:trHeight w:val="1062"/>
      </w:trPr>
      <w:tc>
        <w:tcPr>
          <w:tcW w:w="1668" w:type="dxa"/>
          <w:vMerge w:val="restart"/>
        </w:tcPr>
        <w:p w:rsidR="00BD2C7D" w:rsidRPr="00D73DEA" w:rsidRDefault="00BD2C7D" w:rsidP="00C67E51">
          <w:pPr>
            <w:pStyle w:val="Header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  <w:r w:rsidRPr="00BF30D4"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i1029" type="#_x0000_t75" style="width:68.25pt;height:1in;visibility:visible">
                <v:imagedata r:id="rId1" o:title=""/>
              </v:shape>
            </w:pict>
          </w:r>
        </w:p>
      </w:tc>
      <w:tc>
        <w:tcPr>
          <w:tcW w:w="6662" w:type="dxa"/>
          <w:vMerge w:val="restart"/>
          <w:vAlign w:val="center"/>
        </w:tcPr>
        <w:p w:rsidR="00BD2C7D" w:rsidRDefault="00BD2C7D" w:rsidP="00C67E51">
          <w:pPr>
            <w:pStyle w:val="Header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bookmarkStart w:id="0" w:name="_Hlk443045555"/>
          <w:r w:rsidRPr="00BF30D4">
            <w:rPr>
              <w:noProof/>
            </w:rPr>
            <w:pict>
              <v:shape id="_x0000_i1030" type="#_x0000_t75" alt="logo" style="width:321pt;height:72.75pt;visibility:visible">
                <v:imagedata r:id="rId2" o:title=""/>
              </v:shape>
            </w:pict>
          </w:r>
          <w:bookmarkEnd w:id="0"/>
        </w:p>
        <w:p w:rsidR="00BD2C7D" w:rsidRPr="00FD36FD" w:rsidRDefault="00BD2C7D" w:rsidP="00C67E51">
          <w:pPr>
            <w:pStyle w:val="Header"/>
            <w:jc w:val="center"/>
            <w:rPr>
              <w:rFonts w:ascii="DFKai-SB" w:eastAsia="DFKai-SB" w:hAnsi="DFKai-SB"/>
              <w:b/>
              <w:smallCaps/>
              <w:noProof/>
              <w:spacing w:val="80"/>
              <w:sz w:val="30"/>
              <w:szCs w:val="30"/>
              <w:u w:val="single"/>
            </w:rPr>
          </w:pPr>
        </w:p>
      </w:tc>
      <w:tc>
        <w:tcPr>
          <w:tcW w:w="1524" w:type="dxa"/>
        </w:tcPr>
        <w:p w:rsidR="00BD2C7D" w:rsidRDefault="00BD2C7D" w:rsidP="00450E7B">
          <w:pPr>
            <w:pStyle w:val="Header"/>
            <w:jc w:val="center"/>
            <w:rPr>
              <w:noProof/>
            </w:rPr>
          </w:pPr>
          <w:hyperlink r:id="rId3" w:history="1">
            <w:r w:rsidRPr="00BF30D4">
              <w:rPr>
                <w:noProof/>
              </w:rPr>
              <w:pict>
                <v:shape id="rg_hi" o:spid="_x0000_i1031" type="#_x0000_t75" alt="https://encrypted-tbn1.gstatic.com/images?q=tbn:ANd9GcQh2F9wZoRe34WQHI5sFtRGicaVqzCGXQduxWvVnP2kIzE06tjp" href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" style="width:61.5pt;height:40.5pt;visibility:visible" o:button="t">
                  <v:fill o:detectmouseclick="t"/>
                  <v:imagedata r:id="rId4" o:title=""/>
                </v:shape>
              </w:pict>
            </w:r>
          </w:hyperlink>
        </w:p>
      </w:tc>
    </w:tr>
    <w:tr w:rsidR="00BD2C7D" w:rsidRPr="00AB3015" w:rsidTr="00450E7B">
      <w:trPr>
        <w:trHeight w:val="648"/>
      </w:trPr>
      <w:tc>
        <w:tcPr>
          <w:tcW w:w="1668" w:type="dxa"/>
          <w:vMerge/>
        </w:tcPr>
        <w:p w:rsidR="00BD2C7D" w:rsidRPr="00C67E51" w:rsidRDefault="00BD2C7D" w:rsidP="00C67E51">
          <w:pPr>
            <w:pStyle w:val="Header"/>
            <w:rPr>
              <w:rFonts w:ascii="DFKai-SB" w:eastAsia="DFKai-SB" w:hAnsi="DFKai-SB"/>
              <w:b/>
              <w:smallCaps/>
              <w:noProof/>
              <w:sz w:val="30"/>
              <w:szCs w:val="30"/>
            </w:rPr>
          </w:pPr>
        </w:p>
      </w:tc>
      <w:tc>
        <w:tcPr>
          <w:tcW w:w="6662" w:type="dxa"/>
          <w:vMerge/>
          <w:vAlign w:val="center"/>
        </w:tcPr>
        <w:p w:rsidR="00BD2C7D" w:rsidRDefault="00BD2C7D" w:rsidP="00C67E51">
          <w:pPr>
            <w:pStyle w:val="Header"/>
            <w:jc w:val="center"/>
            <w:rPr>
              <w:noProof/>
            </w:rPr>
          </w:pPr>
        </w:p>
      </w:tc>
      <w:tc>
        <w:tcPr>
          <w:tcW w:w="1524" w:type="dxa"/>
        </w:tcPr>
        <w:p w:rsidR="00BD2C7D" w:rsidRDefault="00BD2C7D" w:rsidP="00450E7B">
          <w:pPr>
            <w:pStyle w:val="Header"/>
            <w:jc w:val="center"/>
            <w:rPr>
              <w:noProof/>
            </w:rPr>
          </w:pPr>
          <w:hyperlink r:id="rId5" w:history="1">
            <w:r w:rsidRPr="00BF30D4">
              <w:rPr>
                <w:noProof/>
              </w:rPr>
              <w:pict>
                <v:shape id="_x0000_i1032" type="#_x0000_t75" alt="https://encrypted-tbn3.gstatic.com/images?q=tbn:ANd9GcRj1f9Um-GxBp1386okSRfRO5SKHGDkJ5ytUK_C0xjfncqHOtIeYg" href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" style="width:64.5pt;height:23.25pt;visibility:visible" o:button="t">
                  <v:fill o:detectmouseclick="t"/>
                  <v:imagedata r:id="rId6" o:title=""/>
                </v:shape>
              </w:pict>
            </w:r>
          </w:hyperlink>
        </w:p>
      </w:tc>
    </w:tr>
    <w:tr w:rsidR="00BD2C7D" w:rsidRPr="00AB3015" w:rsidTr="002E6C92">
      <w:trPr>
        <w:trHeight w:val="315"/>
      </w:trPr>
      <w:tc>
        <w:tcPr>
          <w:tcW w:w="9854" w:type="dxa"/>
          <w:gridSpan w:val="3"/>
        </w:tcPr>
        <w:p w:rsidR="00BD2C7D" w:rsidRPr="00C67E51" w:rsidRDefault="00BD2C7D" w:rsidP="00F67375">
          <w:pPr>
            <w:pStyle w:val="Header"/>
            <w:jc w:val="center"/>
            <w:rPr>
              <w:rFonts w:ascii="Calibri" w:eastAsia="DFKai-SB" w:hAnsi="Calibri" w:cs="Calibri"/>
              <w:i/>
              <w:noProof/>
              <w:sz w:val="42"/>
              <w:szCs w:val="42"/>
            </w:rPr>
          </w:pPr>
          <w:r w:rsidRPr="00C67E51">
            <w:rPr>
              <w:rFonts w:ascii="Calibri" w:eastAsia="DFKai-SB" w:hAnsi="Calibri" w:cs="Calibri"/>
              <w:i/>
              <w:noProof/>
              <w:sz w:val="42"/>
              <w:szCs w:val="42"/>
            </w:rPr>
            <w:t>Istituto Comprensivo “Marconi-Michelangelo”</w:t>
          </w:r>
        </w:p>
        <w:p w:rsidR="00BD2C7D" w:rsidRPr="00F67375" w:rsidRDefault="00BD2C7D" w:rsidP="00F67375">
          <w:pPr>
            <w:pStyle w:val="Header"/>
            <w:jc w:val="center"/>
            <w:rPr>
              <w:noProof/>
            </w:rPr>
          </w:pPr>
          <w:r w:rsidRPr="00FD36FD">
            <w:rPr>
              <w:rFonts w:ascii="Calibri" w:eastAsia="DFKai-SB" w:hAnsi="Calibri" w:cs="Calibri"/>
              <w:i/>
              <w:noProof/>
              <w:spacing w:val="80"/>
              <w:sz w:val="42"/>
              <w:szCs w:val="42"/>
            </w:rPr>
            <w:t>Laterza (TA)</w:t>
          </w:r>
        </w:p>
      </w:tc>
    </w:tr>
  </w:tbl>
  <w:p w:rsidR="00BD2C7D" w:rsidRDefault="00BD2C7D" w:rsidP="00AB3015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204D0"/>
    <w:multiLevelType w:val="hybridMultilevel"/>
    <w:tmpl w:val="F1F6FA2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D5C65"/>
    <w:multiLevelType w:val="hybridMultilevel"/>
    <w:tmpl w:val="AC4C81A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DD0442"/>
    <w:multiLevelType w:val="hybridMultilevel"/>
    <w:tmpl w:val="F2D2ED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63750F"/>
    <w:multiLevelType w:val="hybridMultilevel"/>
    <w:tmpl w:val="3ECECF3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C06062C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FFD616C"/>
    <w:multiLevelType w:val="hybridMultilevel"/>
    <w:tmpl w:val="7EAE6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01504"/>
    <w:multiLevelType w:val="hybridMultilevel"/>
    <w:tmpl w:val="DAE412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D7B1B"/>
    <w:multiLevelType w:val="hybridMultilevel"/>
    <w:tmpl w:val="F92E0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B7FAF"/>
    <w:multiLevelType w:val="hybridMultilevel"/>
    <w:tmpl w:val="12A0D976"/>
    <w:lvl w:ilvl="0" w:tplc="D15658A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D8749A"/>
    <w:multiLevelType w:val="hybridMultilevel"/>
    <w:tmpl w:val="95BE2BC4"/>
    <w:lvl w:ilvl="0" w:tplc="25048B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AED6DA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1ED44BD"/>
    <w:multiLevelType w:val="hybridMultilevel"/>
    <w:tmpl w:val="9850AB2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8B84BBA"/>
    <w:multiLevelType w:val="hybridMultilevel"/>
    <w:tmpl w:val="52F87F18"/>
    <w:lvl w:ilvl="0" w:tplc="C0DC49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84C09"/>
    <w:multiLevelType w:val="hybridMultilevel"/>
    <w:tmpl w:val="FFFFFFFF"/>
    <w:lvl w:ilvl="0" w:tplc="4E6AA766">
      <w:start w:val="1"/>
      <w:numFmt w:val="bullet"/>
      <w:lvlText w:val=""/>
      <w:lvlJc w:val="left"/>
      <w:pPr>
        <w:ind w:hanging="197"/>
      </w:pPr>
      <w:rPr>
        <w:rFonts w:ascii="Symbol" w:eastAsia="Times New Roman" w:hAnsi="Symbol" w:hint="default"/>
        <w:w w:val="99"/>
        <w:sz w:val="28"/>
      </w:rPr>
    </w:lvl>
    <w:lvl w:ilvl="1" w:tplc="886AE8BE">
      <w:start w:val="1"/>
      <w:numFmt w:val="lowerLetter"/>
      <w:lvlText w:val="%2)"/>
      <w:lvlJc w:val="left"/>
      <w:pPr>
        <w:ind w:hanging="428"/>
      </w:pPr>
      <w:rPr>
        <w:rFonts w:ascii="Andalus" w:eastAsia="Times New Roman" w:hAnsi="Andalus" w:cs="Times New Roman" w:hint="default"/>
        <w:spacing w:val="-1"/>
        <w:w w:val="99"/>
        <w:sz w:val="28"/>
        <w:szCs w:val="28"/>
      </w:rPr>
    </w:lvl>
    <w:lvl w:ilvl="2" w:tplc="6182524C">
      <w:start w:val="1"/>
      <w:numFmt w:val="bullet"/>
      <w:lvlText w:val="•"/>
      <w:lvlJc w:val="left"/>
    </w:lvl>
    <w:lvl w:ilvl="3" w:tplc="88FE1CB2">
      <w:start w:val="1"/>
      <w:numFmt w:val="bullet"/>
      <w:lvlText w:val="•"/>
      <w:lvlJc w:val="left"/>
    </w:lvl>
    <w:lvl w:ilvl="4" w:tplc="4CA24DFA">
      <w:start w:val="1"/>
      <w:numFmt w:val="bullet"/>
      <w:lvlText w:val="•"/>
      <w:lvlJc w:val="left"/>
    </w:lvl>
    <w:lvl w:ilvl="5" w:tplc="FD3A3554">
      <w:start w:val="1"/>
      <w:numFmt w:val="bullet"/>
      <w:lvlText w:val="•"/>
      <w:lvlJc w:val="left"/>
    </w:lvl>
    <w:lvl w:ilvl="6" w:tplc="579EA5B4">
      <w:start w:val="1"/>
      <w:numFmt w:val="bullet"/>
      <w:lvlText w:val="•"/>
      <w:lvlJc w:val="left"/>
    </w:lvl>
    <w:lvl w:ilvl="7" w:tplc="884EA370">
      <w:start w:val="1"/>
      <w:numFmt w:val="bullet"/>
      <w:lvlText w:val="•"/>
      <w:lvlJc w:val="left"/>
    </w:lvl>
    <w:lvl w:ilvl="8" w:tplc="69904EDA">
      <w:start w:val="1"/>
      <w:numFmt w:val="bullet"/>
      <w:lvlText w:val="•"/>
      <w:lvlJc w:val="left"/>
    </w:lvl>
  </w:abstractNum>
  <w:num w:numId="1">
    <w:abstractNumId w:val="7"/>
  </w:num>
  <w:num w:numId="2">
    <w:abstractNumId w:val="10"/>
  </w:num>
  <w:num w:numId="3">
    <w:abstractNumId w:val="1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1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CB3"/>
    <w:rsid w:val="0005606D"/>
    <w:rsid w:val="000A7533"/>
    <w:rsid w:val="000B1CB7"/>
    <w:rsid w:val="000B4733"/>
    <w:rsid w:val="000B7672"/>
    <w:rsid w:val="000C43A0"/>
    <w:rsid w:val="000E2C79"/>
    <w:rsid w:val="000E2C92"/>
    <w:rsid w:val="000E4297"/>
    <w:rsid w:val="001058E1"/>
    <w:rsid w:val="0013030A"/>
    <w:rsid w:val="001346AA"/>
    <w:rsid w:val="00165706"/>
    <w:rsid w:val="00172132"/>
    <w:rsid w:val="001C5F82"/>
    <w:rsid w:val="001F5D0B"/>
    <w:rsid w:val="0020027E"/>
    <w:rsid w:val="00210171"/>
    <w:rsid w:val="0021502A"/>
    <w:rsid w:val="00220714"/>
    <w:rsid w:val="00237BDA"/>
    <w:rsid w:val="00244160"/>
    <w:rsid w:val="00244A0D"/>
    <w:rsid w:val="002576F7"/>
    <w:rsid w:val="002640B6"/>
    <w:rsid w:val="00271E07"/>
    <w:rsid w:val="00284D46"/>
    <w:rsid w:val="00285233"/>
    <w:rsid w:val="002957A3"/>
    <w:rsid w:val="002C5586"/>
    <w:rsid w:val="002C67BA"/>
    <w:rsid w:val="002D7027"/>
    <w:rsid w:val="002E6C92"/>
    <w:rsid w:val="0031669A"/>
    <w:rsid w:val="00321DD3"/>
    <w:rsid w:val="003376A9"/>
    <w:rsid w:val="00350B36"/>
    <w:rsid w:val="00351EDF"/>
    <w:rsid w:val="00355229"/>
    <w:rsid w:val="00376B9C"/>
    <w:rsid w:val="003A217A"/>
    <w:rsid w:val="003B5622"/>
    <w:rsid w:val="003C1A83"/>
    <w:rsid w:val="003E64B1"/>
    <w:rsid w:val="00400080"/>
    <w:rsid w:val="004307AC"/>
    <w:rsid w:val="00437E49"/>
    <w:rsid w:val="00450E7B"/>
    <w:rsid w:val="00463E06"/>
    <w:rsid w:val="00496E1D"/>
    <w:rsid w:val="004A4AEC"/>
    <w:rsid w:val="004C052A"/>
    <w:rsid w:val="004F57B0"/>
    <w:rsid w:val="004F68DD"/>
    <w:rsid w:val="005055F7"/>
    <w:rsid w:val="00516C78"/>
    <w:rsid w:val="005706DA"/>
    <w:rsid w:val="00581583"/>
    <w:rsid w:val="00582486"/>
    <w:rsid w:val="005870AA"/>
    <w:rsid w:val="005B228F"/>
    <w:rsid w:val="00654430"/>
    <w:rsid w:val="00655E8B"/>
    <w:rsid w:val="00670D16"/>
    <w:rsid w:val="00675CC7"/>
    <w:rsid w:val="00692ECA"/>
    <w:rsid w:val="006D7610"/>
    <w:rsid w:val="00732680"/>
    <w:rsid w:val="00732C69"/>
    <w:rsid w:val="00770900"/>
    <w:rsid w:val="00780F78"/>
    <w:rsid w:val="007B4E34"/>
    <w:rsid w:val="007C6A3D"/>
    <w:rsid w:val="007D1C10"/>
    <w:rsid w:val="007E3725"/>
    <w:rsid w:val="00801539"/>
    <w:rsid w:val="00820847"/>
    <w:rsid w:val="00820943"/>
    <w:rsid w:val="00825350"/>
    <w:rsid w:val="00850966"/>
    <w:rsid w:val="0087568B"/>
    <w:rsid w:val="0087655E"/>
    <w:rsid w:val="00894E74"/>
    <w:rsid w:val="008B1490"/>
    <w:rsid w:val="008B2D2B"/>
    <w:rsid w:val="008D6CB6"/>
    <w:rsid w:val="008F4CB3"/>
    <w:rsid w:val="00903090"/>
    <w:rsid w:val="00922345"/>
    <w:rsid w:val="00933D5A"/>
    <w:rsid w:val="00945A64"/>
    <w:rsid w:val="00951737"/>
    <w:rsid w:val="00982AB4"/>
    <w:rsid w:val="00984F50"/>
    <w:rsid w:val="0098540C"/>
    <w:rsid w:val="009B18F8"/>
    <w:rsid w:val="009B6007"/>
    <w:rsid w:val="009D5A88"/>
    <w:rsid w:val="009D5EBE"/>
    <w:rsid w:val="009F3B7B"/>
    <w:rsid w:val="00A13C9E"/>
    <w:rsid w:val="00A14E90"/>
    <w:rsid w:val="00A56A9B"/>
    <w:rsid w:val="00A60CCF"/>
    <w:rsid w:val="00A67415"/>
    <w:rsid w:val="00AB3015"/>
    <w:rsid w:val="00AF13A0"/>
    <w:rsid w:val="00AF1B37"/>
    <w:rsid w:val="00B03D97"/>
    <w:rsid w:val="00B11472"/>
    <w:rsid w:val="00B17178"/>
    <w:rsid w:val="00B27605"/>
    <w:rsid w:val="00B37901"/>
    <w:rsid w:val="00B46E64"/>
    <w:rsid w:val="00B51804"/>
    <w:rsid w:val="00B678E2"/>
    <w:rsid w:val="00B94918"/>
    <w:rsid w:val="00B97D45"/>
    <w:rsid w:val="00BB2925"/>
    <w:rsid w:val="00BB489F"/>
    <w:rsid w:val="00BC3EE4"/>
    <w:rsid w:val="00BD2BD0"/>
    <w:rsid w:val="00BD2C7D"/>
    <w:rsid w:val="00BE14A2"/>
    <w:rsid w:val="00BE6DA3"/>
    <w:rsid w:val="00BF30D4"/>
    <w:rsid w:val="00C24AFB"/>
    <w:rsid w:val="00C36D03"/>
    <w:rsid w:val="00C52ED8"/>
    <w:rsid w:val="00C67E51"/>
    <w:rsid w:val="00C82136"/>
    <w:rsid w:val="00C83952"/>
    <w:rsid w:val="00CA21FB"/>
    <w:rsid w:val="00CF2F37"/>
    <w:rsid w:val="00CF5DE1"/>
    <w:rsid w:val="00CF61E2"/>
    <w:rsid w:val="00D20902"/>
    <w:rsid w:val="00D31AFD"/>
    <w:rsid w:val="00D73DEA"/>
    <w:rsid w:val="00D813B1"/>
    <w:rsid w:val="00D9239F"/>
    <w:rsid w:val="00DA4285"/>
    <w:rsid w:val="00DA59C7"/>
    <w:rsid w:val="00DB0B90"/>
    <w:rsid w:val="00DB1424"/>
    <w:rsid w:val="00DB58CE"/>
    <w:rsid w:val="00DC2015"/>
    <w:rsid w:val="00DC32AC"/>
    <w:rsid w:val="00DE1D86"/>
    <w:rsid w:val="00DE3EA2"/>
    <w:rsid w:val="00E40B71"/>
    <w:rsid w:val="00E55130"/>
    <w:rsid w:val="00E74B8A"/>
    <w:rsid w:val="00E97A72"/>
    <w:rsid w:val="00EA491A"/>
    <w:rsid w:val="00EA6C86"/>
    <w:rsid w:val="00EC7D16"/>
    <w:rsid w:val="00ED216C"/>
    <w:rsid w:val="00EE2FBB"/>
    <w:rsid w:val="00EE40F9"/>
    <w:rsid w:val="00F00EBA"/>
    <w:rsid w:val="00F06588"/>
    <w:rsid w:val="00F07757"/>
    <w:rsid w:val="00F10B6F"/>
    <w:rsid w:val="00F12679"/>
    <w:rsid w:val="00F12C4D"/>
    <w:rsid w:val="00F15293"/>
    <w:rsid w:val="00F259F0"/>
    <w:rsid w:val="00F67375"/>
    <w:rsid w:val="00F73D8B"/>
    <w:rsid w:val="00FC5197"/>
    <w:rsid w:val="00FD36FD"/>
    <w:rsid w:val="00FF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8E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D1C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BB29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87568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D1C10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13C9E"/>
    <w:rPr>
      <w:rFonts w:ascii="Calibri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character" w:styleId="Hyperlink">
    <w:name w:val="Hyperlink"/>
    <w:basedOn w:val="DefaultParagraphFont"/>
    <w:uiPriority w:val="99"/>
    <w:rsid w:val="00AB3015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B301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3015"/>
    <w:rPr>
      <w:rFonts w:ascii="Times New Roman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200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027E"/>
    <w:rPr>
      <w:rFonts w:ascii="Tahoma" w:hAnsi="Tahoma" w:cs="Tahoma"/>
      <w:sz w:val="16"/>
      <w:szCs w:val="16"/>
      <w:lang w:eastAsia="it-IT"/>
    </w:rPr>
  </w:style>
  <w:style w:type="paragraph" w:styleId="ListParagraph">
    <w:name w:val="List Paragraph"/>
    <w:basedOn w:val="Normal"/>
    <w:uiPriority w:val="99"/>
    <w:qFormat/>
    <w:rsid w:val="009D5EBE"/>
    <w:pPr>
      <w:ind w:left="720"/>
      <w:contextualSpacing/>
    </w:pPr>
  </w:style>
  <w:style w:type="character" w:customStyle="1" w:styleId="BodyTextChar">
    <w:name w:val="Body Text Char"/>
    <w:uiPriority w:val="99"/>
    <w:semiHidden/>
    <w:locked/>
    <w:rsid w:val="007D1C10"/>
    <w:rPr>
      <w:rFonts w:ascii="Andalus" w:hAnsi="Andalus"/>
      <w:sz w:val="28"/>
      <w:lang w:val="en-US" w:eastAsia="en-US"/>
    </w:rPr>
  </w:style>
  <w:style w:type="paragraph" w:styleId="BodyText">
    <w:name w:val="Body Text"/>
    <w:basedOn w:val="Normal"/>
    <w:link w:val="BodyTextChar1"/>
    <w:uiPriority w:val="99"/>
    <w:rsid w:val="007D1C10"/>
    <w:pPr>
      <w:widowControl w:val="0"/>
      <w:ind w:left="100"/>
    </w:pPr>
    <w:rPr>
      <w:rFonts w:ascii="Andalus" w:eastAsia="Calibri" w:hAnsi="Andalus" w:cs="Andalus"/>
      <w:sz w:val="28"/>
      <w:szCs w:val="28"/>
      <w:lang w:val="en-US"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3C1A8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87568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54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arattereCarattere3">
    <w:name w:val="Carattere Carattere3"/>
    <w:basedOn w:val="DefaultParagraphFont"/>
    <w:uiPriority w:val="99"/>
    <w:locked/>
    <w:rsid w:val="00BB2925"/>
    <w:rPr>
      <w:rFonts w:ascii="Times New Roman" w:hAnsi="Times New Roman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99"/>
    <w:qFormat/>
    <w:locked/>
    <w:rsid w:val="00BB2925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BB292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1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aic858004@istruzione.it" TargetMode="External"/><Relationship Id="rId1" Type="http://schemas.openxmlformats.org/officeDocument/2006/relationships/hyperlink" Target="http://www.icmarconimichelangelo.gov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it/imgres?imgurl=http://www.istitutoartecorato.it/pon07_13/por-puglia2007-13.jpg&amp;imgrefurl=http://www.istitutoartecorato.it/pon07_13/pon.htm&amp;h=151&amp;w=233&amp;sz=12&amp;tbnid=j3E9h3nBcHi6TM:&amp;tbnh=78&amp;tbnw=120&amp;zoom=1&amp;usg=__opN4jNL72u5_0qwi8w7Vy7VXyJU=&amp;docid=POSv4gZzR5vT7M&amp;sa=X&amp;ei=ZOM_UpaVJIrh4QS2iIHgCw&amp;ved=0CEMQ9QEwAw&amp;dur=618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google.it/imgres?imgurl=http://www.benedictschool.it/wp-content/uploads/trinity-logo.jpg&amp;imgrefurl=http://www.benedictschool.it/&amp;h=285&amp;w=664&amp;sz=26&amp;tbnid=EHxTlA8nf8AyDM:&amp;tbnh=52&amp;tbnw=120&amp;zoom=1&amp;usg=__PWd_B0nSZobWHuTZ50QVO1sx4YM=&amp;docid=yL7EbTTCKAgRGM&amp;sa=X&amp;ei=hoE9UpHZNInAswbvoYGQDg&amp;ved=0CFEQ9QEwBQ&amp;dur=2012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C-MARCONI-MICHELANGEL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IC-MARCONI-MICHELANGELO.dotx</Template>
  <TotalTime>3</TotalTime>
  <Pages>1</Pages>
  <Words>220</Words>
  <Characters>1257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Enzo</dc:creator>
  <cp:keywords/>
  <dc:description/>
  <cp:lastModifiedBy>DSGA</cp:lastModifiedBy>
  <cp:revision>3</cp:revision>
  <cp:lastPrinted>2016-07-08T10:15:00Z</cp:lastPrinted>
  <dcterms:created xsi:type="dcterms:W3CDTF">2016-07-08T10:17:00Z</dcterms:created>
  <dcterms:modified xsi:type="dcterms:W3CDTF">2016-07-08T15:39:00Z</dcterms:modified>
</cp:coreProperties>
</file>